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866" w:rsidRDefault="009A2866" w:rsidP="002F2214"/>
    <w:p w:rsidR="00445250" w:rsidRPr="00922C78" w:rsidRDefault="00445250" w:rsidP="00445250">
      <w:pPr>
        <w:spacing w:line="276" w:lineRule="auto"/>
        <w:rPr>
          <w:rFonts w:ascii="Calibri" w:eastAsia="Calibri" w:hAnsi="Calibri"/>
          <w:b/>
          <w:szCs w:val="22"/>
          <w:lang w:eastAsia="en-US"/>
        </w:rPr>
      </w:pPr>
      <w:r w:rsidRPr="00922C78">
        <w:rPr>
          <w:rFonts w:ascii="Calibri" w:eastAsia="Calibri" w:hAnsi="Calibri"/>
          <w:b/>
          <w:szCs w:val="22"/>
          <w:lang w:eastAsia="en-US"/>
        </w:rPr>
        <w:t>Pressemitteilung</w:t>
      </w:r>
      <w:r w:rsidR="00AA7707">
        <w:rPr>
          <w:rFonts w:ascii="Calibri" w:eastAsia="Calibri" w:hAnsi="Calibri"/>
          <w:b/>
          <w:szCs w:val="22"/>
          <w:lang w:eastAsia="en-US"/>
        </w:rPr>
        <w:t>/Textvorschlag für Elternbrief</w:t>
      </w:r>
      <w:r w:rsidRPr="00922C78">
        <w:rPr>
          <w:rFonts w:ascii="Calibri" w:eastAsia="Calibri" w:hAnsi="Calibri"/>
          <w:b/>
          <w:szCs w:val="22"/>
          <w:lang w:eastAsia="en-US"/>
        </w:rPr>
        <w:tab/>
      </w:r>
      <w:r w:rsidRPr="00922C78">
        <w:rPr>
          <w:rFonts w:ascii="Calibri" w:eastAsia="Calibri" w:hAnsi="Calibri"/>
          <w:b/>
          <w:szCs w:val="22"/>
          <w:lang w:eastAsia="en-US"/>
        </w:rPr>
        <w:tab/>
      </w:r>
      <w:r w:rsidRPr="00922C78">
        <w:rPr>
          <w:rFonts w:ascii="Calibri" w:eastAsia="Calibri" w:hAnsi="Calibri"/>
          <w:b/>
          <w:szCs w:val="22"/>
          <w:lang w:eastAsia="en-US"/>
        </w:rPr>
        <w:tab/>
      </w:r>
      <w:r w:rsidRPr="00922C78">
        <w:rPr>
          <w:rFonts w:ascii="Calibri" w:eastAsia="Calibri" w:hAnsi="Calibri"/>
          <w:b/>
          <w:szCs w:val="22"/>
          <w:lang w:eastAsia="en-US"/>
        </w:rPr>
        <w:tab/>
      </w:r>
      <w:r w:rsidR="00AA7707">
        <w:rPr>
          <w:rFonts w:ascii="Calibri" w:eastAsia="Calibri" w:hAnsi="Calibri"/>
          <w:szCs w:val="22"/>
          <w:lang w:eastAsia="en-US"/>
        </w:rPr>
        <w:t>11.07</w:t>
      </w:r>
      <w:r>
        <w:rPr>
          <w:rFonts w:ascii="Calibri" w:eastAsia="Calibri" w:hAnsi="Calibri"/>
          <w:szCs w:val="22"/>
          <w:lang w:eastAsia="en-US"/>
        </w:rPr>
        <w:t>.2014</w:t>
      </w:r>
    </w:p>
    <w:p w:rsidR="00445250" w:rsidRPr="00FC379D" w:rsidRDefault="00445250" w:rsidP="00445250">
      <w:pPr>
        <w:jc w:val="both"/>
        <w:rPr>
          <w:rFonts w:ascii="Arial" w:hAnsi="Arial" w:cs="Arial"/>
          <w:sz w:val="20"/>
          <w:szCs w:val="20"/>
          <w:lang w:eastAsia="en-US"/>
        </w:rPr>
      </w:pPr>
    </w:p>
    <w:p w:rsidR="00445250" w:rsidRDefault="00445250" w:rsidP="00445250">
      <w:pPr>
        <w:spacing w:line="276" w:lineRule="auto"/>
        <w:rPr>
          <w:rFonts w:ascii="Calibri" w:eastAsia="Calibri" w:hAnsi="Calibri"/>
          <w:color w:val="1F497D" w:themeColor="text2"/>
          <w:sz w:val="28"/>
          <w:szCs w:val="28"/>
          <w:lang w:eastAsia="en-US"/>
        </w:rPr>
      </w:pPr>
      <w:r>
        <w:rPr>
          <w:rFonts w:ascii="Calibri" w:eastAsia="Calibri" w:hAnsi="Calibri"/>
          <w:color w:val="1F497D" w:themeColor="text2"/>
          <w:sz w:val="28"/>
          <w:szCs w:val="28"/>
          <w:lang w:eastAsia="en-US"/>
        </w:rPr>
        <w:t xml:space="preserve">Augsburger Job-Shuttle startet </w:t>
      </w:r>
      <w:r w:rsidR="00AA7707">
        <w:rPr>
          <w:rFonts w:ascii="Calibri" w:eastAsia="Calibri" w:hAnsi="Calibri"/>
          <w:color w:val="1F497D" w:themeColor="text2"/>
          <w:sz w:val="28"/>
          <w:szCs w:val="28"/>
          <w:lang w:eastAsia="en-US"/>
        </w:rPr>
        <w:t xml:space="preserve">am 10.10. </w:t>
      </w:r>
      <w:r>
        <w:rPr>
          <w:rFonts w:ascii="Calibri" w:eastAsia="Calibri" w:hAnsi="Calibri"/>
          <w:color w:val="1F497D" w:themeColor="text2"/>
          <w:sz w:val="28"/>
          <w:szCs w:val="28"/>
          <w:lang w:eastAsia="en-US"/>
        </w:rPr>
        <w:t>in die nächste Runde</w:t>
      </w:r>
    </w:p>
    <w:p w:rsidR="00445250" w:rsidRPr="007F2321" w:rsidRDefault="00445250" w:rsidP="00445250">
      <w:pPr>
        <w:spacing w:line="276" w:lineRule="auto"/>
        <w:rPr>
          <w:rFonts w:ascii="Calibri" w:eastAsia="Calibri" w:hAnsi="Calibri"/>
          <w:b/>
          <w:color w:val="1F497D" w:themeColor="text2"/>
          <w:sz w:val="4"/>
          <w:szCs w:val="4"/>
          <w:lang w:eastAsia="en-US"/>
        </w:rPr>
      </w:pPr>
    </w:p>
    <w:p w:rsidR="00445250" w:rsidRDefault="00445250" w:rsidP="00445250">
      <w:pPr>
        <w:spacing w:line="276" w:lineRule="auto"/>
        <w:rPr>
          <w:rFonts w:ascii="Calibri" w:eastAsia="Calibri" w:hAnsi="Calibri"/>
          <w:b/>
          <w:color w:val="1F497D" w:themeColor="text2"/>
          <w:szCs w:val="22"/>
          <w:lang w:eastAsia="en-US"/>
        </w:rPr>
      </w:pPr>
      <w:r>
        <w:rPr>
          <w:rFonts w:ascii="Calibri" w:eastAsia="Calibri" w:hAnsi="Calibri"/>
          <w:b/>
          <w:color w:val="1F497D" w:themeColor="text2"/>
          <w:szCs w:val="22"/>
          <w:lang w:eastAsia="en-US"/>
        </w:rPr>
        <w:t>Von der SGL-Arena aus mit dem Bus Ausbildungsbetriebe erkunden</w:t>
      </w:r>
    </w:p>
    <w:p w:rsidR="00445250" w:rsidRPr="007F2321" w:rsidRDefault="00445250" w:rsidP="00445250">
      <w:pPr>
        <w:spacing w:line="276" w:lineRule="auto"/>
        <w:rPr>
          <w:rFonts w:ascii="Calibri" w:eastAsia="Calibri" w:hAnsi="Calibri"/>
          <w:sz w:val="12"/>
          <w:szCs w:val="12"/>
          <w:lang w:eastAsia="en-US"/>
        </w:rPr>
      </w:pPr>
    </w:p>
    <w:p w:rsidR="00445250" w:rsidRDefault="00445250" w:rsidP="00445250">
      <w:pPr>
        <w:spacing w:line="276" w:lineRule="auto"/>
        <w:rPr>
          <w:rFonts w:ascii="Calibri" w:eastAsia="Calibri" w:hAnsi="Calibri"/>
          <w:szCs w:val="22"/>
          <w:lang w:eastAsia="en-US"/>
        </w:rPr>
      </w:pPr>
      <w:r>
        <w:rPr>
          <w:rFonts w:ascii="Calibri" w:eastAsia="Calibri" w:hAnsi="Calibri"/>
          <w:szCs w:val="22"/>
          <w:lang w:eastAsia="en-US"/>
        </w:rPr>
        <w:t xml:space="preserve">Nach der erfolgreichen Premiere vom letzten Jahr mit über 2.000 Schülern </w:t>
      </w:r>
      <w:r w:rsidRPr="007F2321">
        <w:rPr>
          <w:rFonts w:ascii="Calibri" w:eastAsia="Calibri" w:hAnsi="Calibri"/>
          <w:szCs w:val="22"/>
          <w:lang w:eastAsia="en-US"/>
        </w:rPr>
        <w:t>veranstalten die Wirtschaftsjunioren Augsburg (WJA)</w:t>
      </w:r>
      <w:r>
        <w:rPr>
          <w:rFonts w:ascii="Calibri" w:eastAsia="Calibri" w:hAnsi="Calibri"/>
          <w:szCs w:val="22"/>
          <w:lang w:eastAsia="en-US"/>
        </w:rPr>
        <w:t xml:space="preserve"> </w:t>
      </w:r>
      <w:r w:rsidR="00AA7707">
        <w:rPr>
          <w:rFonts w:ascii="Calibri" w:eastAsia="Calibri" w:hAnsi="Calibri"/>
          <w:szCs w:val="22"/>
          <w:lang w:eastAsia="en-US"/>
        </w:rPr>
        <w:t xml:space="preserve">gemeinsam mit der IHK Schwaben </w:t>
      </w:r>
      <w:r>
        <w:rPr>
          <w:rFonts w:ascii="Calibri" w:eastAsia="Calibri" w:hAnsi="Calibri"/>
          <w:szCs w:val="22"/>
          <w:lang w:eastAsia="en-US"/>
        </w:rPr>
        <w:t xml:space="preserve">wieder </w:t>
      </w:r>
      <w:proofErr w:type="gramStart"/>
      <w:r>
        <w:rPr>
          <w:rFonts w:ascii="Calibri" w:eastAsia="Calibri" w:hAnsi="Calibri"/>
          <w:szCs w:val="22"/>
          <w:lang w:eastAsia="en-US"/>
        </w:rPr>
        <w:t>das</w:t>
      </w:r>
      <w:proofErr w:type="gramEnd"/>
      <w:r>
        <w:rPr>
          <w:rFonts w:ascii="Calibri" w:eastAsia="Calibri" w:hAnsi="Calibri"/>
          <w:szCs w:val="22"/>
          <w:lang w:eastAsia="en-US"/>
        </w:rPr>
        <w:t xml:space="preserve"> Augsburger Job-Shuttle.</w:t>
      </w:r>
    </w:p>
    <w:p w:rsidR="00445250" w:rsidRDefault="00445250" w:rsidP="00445250">
      <w:pPr>
        <w:spacing w:line="276" w:lineRule="auto"/>
        <w:rPr>
          <w:rFonts w:ascii="Calibri" w:eastAsia="Calibri" w:hAnsi="Calibri"/>
          <w:szCs w:val="22"/>
          <w:lang w:eastAsia="en-US"/>
        </w:rPr>
      </w:pPr>
    </w:p>
    <w:p w:rsidR="00445250" w:rsidRPr="00E66661" w:rsidRDefault="00AA7707" w:rsidP="00445250">
      <w:pPr>
        <w:spacing w:line="276" w:lineRule="auto"/>
        <w:rPr>
          <w:rFonts w:ascii="Calibri" w:eastAsia="Calibri" w:hAnsi="Calibri"/>
          <w:szCs w:val="22"/>
          <w:lang w:eastAsia="en-US"/>
        </w:rPr>
      </w:pPr>
      <w:r>
        <w:rPr>
          <w:rFonts w:ascii="Calibri" w:eastAsia="Calibri" w:hAnsi="Calibri"/>
          <w:szCs w:val="22"/>
          <w:lang w:eastAsia="en-US"/>
        </w:rPr>
        <w:t>Bei dieser</w:t>
      </w:r>
      <w:r w:rsidR="00445250">
        <w:rPr>
          <w:rFonts w:ascii="Calibri" w:eastAsia="Calibri" w:hAnsi="Calibri"/>
          <w:szCs w:val="22"/>
          <w:lang w:eastAsia="en-US"/>
        </w:rPr>
        <w:t xml:space="preserve"> außergewöhnlichen </w:t>
      </w:r>
      <w:r>
        <w:rPr>
          <w:rFonts w:ascii="Calibri" w:eastAsia="Calibri" w:hAnsi="Calibri"/>
          <w:szCs w:val="22"/>
          <w:lang w:eastAsia="en-US"/>
        </w:rPr>
        <w:t>Ausbildungsmesse</w:t>
      </w:r>
      <w:r w:rsidR="00445250" w:rsidRPr="007F2321">
        <w:rPr>
          <w:rFonts w:ascii="Calibri" w:eastAsia="Calibri" w:hAnsi="Calibri"/>
          <w:szCs w:val="22"/>
          <w:lang w:eastAsia="en-US"/>
        </w:rPr>
        <w:t xml:space="preserve"> haben Schüler, deren Eltern oder Lehrkräfte am Freitag, </w:t>
      </w:r>
      <w:r w:rsidR="00445250">
        <w:rPr>
          <w:rFonts w:ascii="Calibri" w:eastAsia="Calibri" w:hAnsi="Calibri"/>
          <w:szCs w:val="22"/>
          <w:lang w:eastAsia="en-US"/>
        </w:rPr>
        <w:t>10.10.2014, die Möglichkeit, an einem N</w:t>
      </w:r>
      <w:r w:rsidR="00445250" w:rsidRPr="007F2321">
        <w:rPr>
          <w:rFonts w:ascii="Calibri" w:eastAsia="Calibri" w:hAnsi="Calibri"/>
          <w:szCs w:val="22"/>
          <w:lang w:eastAsia="en-US"/>
        </w:rPr>
        <w:t xml:space="preserve">achmittag mit dem Bus verschiedene Ausbildungsbetriebe zu besuchen. Die Teilnehmer können bei den für sie interessanten Firmen aussteigen und sich vor Ort über die Firma und deren Ausbildungsberufe informieren. </w:t>
      </w:r>
      <w:r w:rsidR="00445250">
        <w:rPr>
          <w:rFonts w:ascii="Calibri" w:eastAsia="Calibri" w:hAnsi="Calibri"/>
          <w:szCs w:val="22"/>
          <w:lang w:eastAsia="en-US"/>
        </w:rPr>
        <w:t>Zwischen 14 und 19 Uhr sind auf mehreren Busrouten i</w:t>
      </w:r>
      <w:r w:rsidR="00445250" w:rsidRPr="007F2321">
        <w:rPr>
          <w:rFonts w:ascii="Calibri" w:eastAsia="Calibri" w:hAnsi="Calibri"/>
          <w:szCs w:val="22"/>
          <w:lang w:eastAsia="en-US"/>
        </w:rPr>
        <w:t xml:space="preserve">m </w:t>
      </w:r>
      <w:r w:rsidR="00445250">
        <w:rPr>
          <w:rFonts w:ascii="Calibri" w:eastAsia="Calibri" w:hAnsi="Calibri"/>
          <w:szCs w:val="22"/>
          <w:lang w:eastAsia="en-US"/>
        </w:rPr>
        <w:t xml:space="preserve">regelmäßigen </w:t>
      </w:r>
      <w:r w:rsidR="00445250" w:rsidRPr="007F2321">
        <w:rPr>
          <w:rFonts w:ascii="Calibri" w:eastAsia="Calibri" w:hAnsi="Calibri"/>
          <w:szCs w:val="22"/>
          <w:lang w:eastAsia="en-US"/>
        </w:rPr>
        <w:t xml:space="preserve">Takt </w:t>
      </w:r>
      <w:r w:rsidR="00445250">
        <w:rPr>
          <w:rFonts w:ascii="Calibri" w:eastAsia="Calibri" w:hAnsi="Calibri"/>
          <w:szCs w:val="22"/>
          <w:lang w:eastAsia="en-US"/>
        </w:rPr>
        <w:t>Busse im Einsatz. Die R</w:t>
      </w:r>
      <w:r w:rsidR="00445250" w:rsidRPr="007F2321">
        <w:rPr>
          <w:rFonts w:ascii="Calibri" w:eastAsia="Calibri" w:hAnsi="Calibri"/>
          <w:szCs w:val="22"/>
          <w:lang w:eastAsia="en-US"/>
        </w:rPr>
        <w:t>outen starten und enden in der zentralen Veranstaltungshalle</w:t>
      </w:r>
      <w:r w:rsidR="00445250">
        <w:rPr>
          <w:rFonts w:ascii="Calibri" w:eastAsia="Calibri" w:hAnsi="Calibri"/>
          <w:szCs w:val="22"/>
          <w:lang w:eastAsia="en-US"/>
        </w:rPr>
        <w:t xml:space="preserve">, in der SGL-Arena. </w:t>
      </w:r>
      <w:r w:rsidR="00445250" w:rsidRPr="007F2321">
        <w:rPr>
          <w:rFonts w:ascii="Calibri" w:eastAsia="Calibri" w:hAnsi="Calibri"/>
          <w:szCs w:val="22"/>
          <w:lang w:eastAsia="en-US"/>
        </w:rPr>
        <w:t>Dort präsentieren sich weitere Ausbildungsbetriebe.</w:t>
      </w:r>
      <w:r w:rsidR="00445250" w:rsidRPr="007F2321">
        <w:rPr>
          <w:rFonts w:ascii="Calibri" w:eastAsia="Calibri" w:hAnsi="Calibri"/>
          <w:szCs w:val="22"/>
          <w:lang w:eastAsia="en-US"/>
        </w:rPr>
        <w:br/>
      </w:r>
    </w:p>
    <w:p w:rsidR="00445250" w:rsidRDefault="00445250" w:rsidP="00445250">
      <w:pPr>
        <w:spacing w:line="276" w:lineRule="auto"/>
        <w:rPr>
          <w:rFonts w:ascii="Calibri" w:eastAsia="Calibri" w:hAnsi="Calibri"/>
          <w:szCs w:val="22"/>
          <w:lang w:eastAsia="en-US"/>
        </w:rPr>
      </w:pPr>
      <w:r>
        <w:rPr>
          <w:rFonts w:ascii="Calibri" w:eastAsia="Calibri" w:hAnsi="Calibri"/>
          <w:szCs w:val="22"/>
          <w:lang w:eastAsia="en-US"/>
        </w:rPr>
        <w:t xml:space="preserve">Die Schüler erwartet eine große Vielfalt an Ausbildungsberufen.  Als Teil der Busrouten haben sich bereits große Unternehmen wie </w:t>
      </w:r>
      <w:r w:rsidRPr="0018369E">
        <w:rPr>
          <w:rFonts w:ascii="Calibri" w:eastAsia="Calibri" w:hAnsi="Calibri"/>
          <w:szCs w:val="22"/>
          <w:lang w:eastAsia="en-US"/>
        </w:rPr>
        <w:t xml:space="preserve">Daimler, DB Schenker, </w:t>
      </w:r>
      <w:proofErr w:type="spellStart"/>
      <w:r w:rsidRPr="0018369E">
        <w:rPr>
          <w:rFonts w:ascii="Calibri" w:eastAsia="Calibri" w:hAnsi="Calibri"/>
          <w:szCs w:val="22"/>
          <w:lang w:eastAsia="en-US"/>
        </w:rPr>
        <w:t>Dehner</w:t>
      </w:r>
      <w:proofErr w:type="spellEnd"/>
      <w:r w:rsidRPr="0018369E">
        <w:rPr>
          <w:rFonts w:ascii="Calibri" w:eastAsia="Calibri" w:hAnsi="Calibri"/>
          <w:szCs w:val="22"/>
          <w:lang w:eastAsia="en-US"/>
        </w:rPr>
        <w:t>, IKEA, Kreis</w:t>
      </w:r>
      <w:r>
        <w:rPr>
          <w:rFonts w:ascii="Calibri" w:eastAsia="Calibri" w:hAnsi="Calibri"/>
          <w:szCs w:val="22"/>
          <w:lang w:eastAsia="en-US"/>
        </w:rPr>
        <w:t>- und Stadt</w:t>
      </w:r>
      <w:r w:rsidRPr="0018369E">
        <w:rPr>
          <w:rFonts w:ascii="Calibri" w:eastAsia="Calibri" w:hAnsi="Calibri"/>
          <w:szCs w:val="22"/>
          <w:lang w:eastAsia="en-US"/>
        </w:rPr>
        <w:t>sparkasse</w:t>
      </w:r>
      <w:r>
        <w:rPr>
          <w:rFonts w:ascii="Calibri" w:eastAsia="Calibri" w:hAnsi="Calibri"/>
          <w:szCs w:val="22"/>
          <w:lang w:eastAsia="en-US"/>
        </w:rPr>
        <w:t xml:space="preserve">, KUKA, MAN, Patrizia und Siemens angemeldet. </w:t>
      </w:r>
    </w:p>
    <w:p w:rsidR="00445250" w:rsidRDefault="00445250" w:rsidP="00445250">
      <w:pPr>
        <w:spacing w:line="276" w:lineRule="auto"/>
        <w:rPr>
          <w:rFonts w:ascii="Calibri" w:eastAsia="Calibri" w:hAnsi="Calibri"/>
          <w:szCs w:val="22"/>
          <w:lang w:eastAsia="en-US"/>
        </w:rPr>
      </w:pPr>
    </w:p>
    <w:p w:rsidR="002F2214" w:rsidRDefault="00445250" w:rsidP="00C70C3B">
      <w:pPr>
        <w:spacing w:line="276" w:lineRule="auto"/>
        <w:rPr>
          <w:rFonts w:ascii="Calibri" w:eastAsia="Calibri" w:hAnsi="Calibri"/>
          <w:szCs w:val="22"/>
          <w:lang w:eastAsia="en-US"/>
        </w:rPr>
      </w:pPr>
      <w:r>
        <w:rPr>
          <w:rFonts w:ascii="Calibri" w:eastAsia="Calibri" w:hAnsi="Calibri"/>
          <w:szCs w:val="22"/>
          <w:lang w:eastAsia="en-US"/>
        </w:rPr>
        <w:t xml:space="preserve">Informationen für Schüler oder interessierte Ausbildungsbetriebe gibt es </w:t>
      </w:r>
      <w:r w:rsidRPr="007F2321">
        <w:rPr>
          <w:rFonts w:ascii="Calibri" w:eastAsia="Calibri" w:hAnsi="Calibri"/>
          <w:szCs w:val="22"/>
          <w:lang w:eastAsia="en-US"/>
        </w:rPr>
        <w:t xml:space="preserve">unter </w:t>
      </w:r>
      <w:hyperlink r:id="rId7" w:history="1">
        <w:r w:rsidRPr="007F2321">
          <w:rPr>
            <w:rFonts w:ascii="Calibri" w:eastAsia="Calibri" w:hAnsi="Calibri"/>
            <w:color w:val="0000FF"/>
            <w:szCs w:val="22"/>
            <w:u w:val="single"/>
            <w:lang w:eastAsia="en-US"/>
          </w:rPr>
          <w:t>www.job-shuttle.de</w:t>
        </w:r>
      </w:hyperlink>
      <w:r w:rsidRPr="007F2321">
        <w:rPr>
          <w:rFonts w:ascii="Calibri" w:eastAsia="Calibri" w:hAnsi="Calibri"/>
          <w:color w:val="0000FF"/>
          <w:szCs w:val="22"/>
          <w:u w:val="single"/>
          <w:lang w:eastAsia="en-US"/>
        </w:rPr>
        <w:t xml:space="preserve"> </w:t>
      </w:r>
      <w:r>
        <w:rPr>
          <w:rFonts w:ascii="Calibri" w:eastAsia="Calibri" w:hAnsi="Calibri"/>
          <w:szCs w:val="22"/>
          <w:lang w:eastAsia="en-US"/>
        </w:rPr>
        <w:t>.</w:t>
      </w:r>
    </w:p>
    <w:p w:rsidR="00D36BBC" w:rsidRDefault="00D36BBC" w:rsidP="00C70C3B">
      <w:pPr>
        <w:spacing w:line="276" w:lineRule="auto"/>
        <w:rPr>
          <w:rFonts w:ascii="Calibri" w:eastAsia="Calibri" w:hAnsi="Calibri"/>
          <w:szCs w:val="22"/>
          <w:lang w:eastAsia="en-US"/>
        </w:rPr>
      </w:pPr>
      <w:bookmarkStart w:id="0" w:name="_GoBack"/>
      <w:bookmarkEnd w:id="0"/>
    </w:p>
    <w:p w:rsidR="003D610A" w:rsidRDefault="003D610A" w:rsidP="00C70C3B">
      <w:pPr>
        <w:spacing w:line="276" w:lineRule="auto"/>
        <w:rPr>
          <w:rFonts w:ascii="Calibri" w:eastAsia="Calibri" w:hAnsi="Calibri"/>
          <w:szCs w:val="22"/>
          <w:lang w:eastAsia="en-US"/>
        </w:rPr>
      </w:pPr>
    </w:p>
    <w:p w:rsidR="003D610A" w:rsidRPr="00C70C3B" w:rsidRDefault="003D610A" w:rsidP="00C70C3B">
      <w:pPr>
        <w:spacing w:line="276" w:lineRule="auto"/>
        <w:rPr>
          <w:rFonts w:ascii="Calibri" w:eastAsia="Calibri" w:hAnsi="Calibri"/>
          <w:szCs w:val="22"/>
          <w:lang w:eastAsia="en-US"/>
        </w:rPr>
      </w:pPr>
      <w:r>
        <w:rPr>
          <w:rFonts w:ascii="Calibri" w:eastAsia="Calibri" w:hAnsi="Calibri"/>
          <w:noProof/>
          <w:szCs w:val="22"/>
        </w:rPr>
        <w:drawing>
          <wp:inline distT="0" distB="0" distL="0" distR="0">
            <wp:extent cx="4701540" cy="2220253"/>
            <wp:effectExtent l="0" t="0" r="3810" b="8890"/>
            <wp:docPr id="4" name="Grafik 4" descr="P:\9 WJA\Ressort Schule-Wirtschaft\Job-Shuttle\0_ 2014\jobshuttel_graf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9 WJA\Ressort Schule-Wirtschaft\Job-Shuttle\0_ 2014\jobshuttel_graf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222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610A" w:rsidRPr="00C70C3B" w:rsidSect="00C70C3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27" w:right="3084" w:bottom="851" w:left="1418" w:header="709" w:footer="2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250" w:rsidRDefault="00445250">
      <w:r>
        <w:separator/>
      </w:r>
    </w:p>
  </w:endnote>
  <w:endnote w:type="continuationSeparator" w:id="0">
    <w:p w:rsidR="00445250" w:rsidRDefault="00445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 LT 55 Roman">
    <w:altName w:val="Corbe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4CDA" w:rsidRDefault="00571A54">
    <w:pPr>
      <w:pStyle w:val="Fuzeile"/>
      <w:rPr>
        <w:rStyle w:val="Seitenzahl"/>
        <w:sz w:val="16"/>
        <w:szCs w:val="16"/>
      </w:rPr>
    </w:pPr>
    <w:r w:rsidRPr="00614CDA">
      <w:rPr>
        <w:sz w:val="16"/>
        <w:szCs w:val="16"/>
      </w:rPr>
      <w:t xml:space="preserve">Seite </w:t>
    </w:r>
    <w:r w:rsidRPr="00614CDA">
      <w:rPr>
        <w:rStyle w:val="Seitenzahl"/>
        <w:sz w:val="16"/>
        <w:szCs w:val="16"/>
      </w:rPr>
      <w:fldChar w:fldCharType="begin"/>
    </w:r>
    <w:r w:rsidRPr="00614CDA">
      <w:rPr>
        <w:rStyle w:val="Seitenzahl"/>
        <w:sz w:val="16"/>
        <w:szCs w:val="16"/>
      </w:rPr>
      <w:instrText xml:space="preserve"> PAGE </w:instrText>
    </w:r>
    <w:r w:rsidRPr="00614CDA">
      <w:rPr>
        <w:rStyle w:val="Seitenzahl"/>
        <w:sz w:val="16"/>
        <w:szCs w:val="16"/>
      </w:rPr>
      <w:fldChar w:fldCharType="separate"/>
    </w:r>
    <w:r w:rsidR="00AA7707">
      <w:rPr>
        <w:rStyle w:val="Seitenzahl"/>
        <w:noProof/>
        <w:sz w:val="16"/>
        <w:szCs w:val="16"/>
      </w:rPr>
      <w:t>2</w:t>
    </w:r>
    <w:r w:rsidRPr="00614CDA">
      <w:rPr>
        <w:rStyle w:val="Seitenzahl"/>
        <w:sz w:val="16"/>
        <w:szCs w:val="16"/>
      </w:rPr>
      <w:fldChar w:fldCharType="end"/>
    </w:r>
    <w:r w:rsidRPr="00614CDA">
      <w:rPr>
        <w:rStyle w:val="Seitenzahl"/>
        <w:sz w:val="16"/>
        <w:szCs w:val="16"/>
      </w:rPr>
      <w:t xml:space="preserve"> von </w:t>
    </w:r>
    <w:r w:rsidRPr="00614CDA">
      <w:rPr>
        <w:rStyle w:val="Seitenzahl"/>
        <w:sz w:val="16"/>
        <w:szCs w:val="16"/>
      </w:rPr>
      <w:fldChar w:fldCharType="begin"/>
    </w:r>
    <w:r w:rsidRPr="00614CDA">
      <w:rPr>
        <w:rStyle w:val="Seitenzahl"/>
        <w:sz w:val="16"/>
        <w:szCs w:val="16"/>
      </w:rPr>
      <w:instrText xml:space="preserve"> NUMPAGES </w:instrText>
    </w:r>
    <w:r w:rsidRPr="00614CDA">
      <w:rPr>
        <w:rStyle w:val="Seitenzahl"/>
        <w:sz w:val="16"/>
        <w:szCs w:val="16"/>
      </w:rPr>
      <w:fldChar w:fldCharType="separate"/>
    </w:r>
    <w:r w:rsidR="00AA7707">
      <w:rPr>
        <w:rStyle w:val="Seitenzahl"/>
        <w:noProof/>
        <w:sz w:val="16"/>
        <w:szCs w:val="16"/>
      </w:rPr>
      <w:t>2</w:t>
    </w:r>
    <w:r w:rsidRPr="00614CDA">
      <w:rPr>
        <w:rStyle w:val="Seitenzahl"/>
        <w:sz w:val="16"/>
        <w:szCs w:val="16"/>
      </w:rPr>
      <w:fldChar w:fldCharType="end"/>
    </w:r>
  </w:p>
  <w:p w:rsidR="00AF35AD" w:rsidRPr="00614CDA" w:rsidRDefault="00AF35AD">
    <w:pPr>
      <w:pStyle w:val="Fuzeile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076" w:rsidRDefault="00571A54">
    <w:pPr>
      <w:pStyle w:val="Fuzeile"/>
      <w:rPr>
        <w:rStyle w:val="Seitenzahl"/>
        <w:sz w:val="16"/>
        <w:szCs w:val="16"/>
      </w:rPr>
    </w:pPr>
    <w:r w:rsidRPr="00614CDA">
      <w:rPr>
        <w:sz w:val="16"/>
        <w:szCs w:val="16"/>
      </w:rPr>
      <w:t xml:space="preserve">Seite </w:t>
    </w:r>
    <w:r w:rsidRPr="00614CDA">
      <w:rPr>
        <w:rStyle w:val="Seitenzahl"/>
        <w:sz w:val="16"/>
        <w:szCs w:val="16"/>
      </w:rPr>
      <w:fldChar w:fldCharType="begin"/>
    </w:r>
    <w:r w:rsidRPr="00614CDA">
      <w:rPr>
        <w:rStyle w:val="Seitenzahl"/>
        <w:sz w:val="16"/>
        <w:szCs w:val="16"/>
      </w:rPr>
      <w:instrText xml:space="preserve"> PAGE </w:instrText>
    </w:r>
    <w:r w:rsidRPr="00614CDA">
      <w:rPr>
        <w:rStyle w:val="Seitenzahl"/>
        <w:sz w:val="16"/>
        <w:szCs w:val="16"/>
      </w:rPr>
      <w:fldChar w:fldCharType="separate"/>
    </w:r>
    <w:r w:rsidR="00D36BBC">
      <w:rPr>
        <w:rStyle w:val="Seitenzahl"/>
        <w:noProof/>
        <w:sz w:val="16"/>
        <w:szCs w:val="16"/>
      </w:rPr>
      <w:t>1</w:t>
    </w:r>
    <w:r w:rsidRPr="00614CDA">
      <w:rPr>
        <w:rStyle w:val="Seitenzahl"/>
        <w:sz w:val="16"/>
        <w:szCs w:val="16"/>
      </w:rPr>
      <w:fldChar w:fldCharType="end"/>
    </w:r>
    <w:r w:rsidRPr="00614CDA">
      <w:rPr>
        <w:rStyle w:val="Seitenzahl"/>
        <w:sz w:val="16"/>
        <w:szCs w:val="16"/>
      </w:rPr>
      <w:t xml:space="preserve"> von </w:t>
    </w:r>
    <w:r w:rsidRPr="00614CDA">
      <w:rPr>
        <w:rStyle w:val="Seitenzahl"/>
        <w:sz w:val="16"/>
        <w:szCs w:val="16"/>
      </w:rPr>
      <w:fldChar w:fldCharType="begin"/>
    </w:r>
    <w:r w:rsidRPr="00614CDA">
      <w:rPr>
        <w:rStyle w:val="Seitenzahl"/>
        <w:sz w:val="16"/>
        <w:szCs w:val="16"/>
      </w:rPr>
      <w:instrText xml:space="preserve"> NUMPAGES </w:instrText>
    </w:r>
    <w:r w:rsidRPr="00614CDA">
      <w:rPr>
        <w:rStyle w:val="Seitenzahl"/>
        <w:sz w:val="16"/>
        <w:szCs w:val="16"/>
      </w:rPr>
      <w:fldChar w:fldCharType="separate"/>
    </w:r>
    <w:r w:rsidR="00D36BBC">
      <w:rPr>
        <w:rStyle w:val="Seitenzahl"/>
        <w:noProof/>
        <w:sz w:val="16"/>
        <w:szCs w:val="16"/>
      </w:rPr>
      <w:t>1</w:t>
    </w:r>
    <w:r w:rsidRPr="00614CDA">
      <w:rPr>
        <w:rStyle w:val="Seitenzahl"/>
        <w:sz w:val="16"/>
        <w:szCs w:val="16"/>
      </w:rPr>
      <w:fldChar w:fldCharType="end"/>
    </w:r>
  </w:p>
  <w:p w:rsidR="00614CDA" w:rsidRPr="00614CDA" w:rsidRDefault="00614CDA">
    <w:pPr>
      <w:pStyle w:val="Fuzeil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250" w:rsidRDefault="00445250">
      <w:r>
        <w:separator/>
      </w:r>
    </w:p>
  </w:footnote>
  <w:footnote w:type="continuationSeparator" w:id="0">
    <w:p w:rsidR="00445250" w:rsidRDefault="00445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1D18" w:rsidRDefault="00F47FE2">
    <w:pPr>
      <w:pStyle w:val="Kopfzeile"/>
    </w:pPr>
    <w:r>
      <w:rPr>
        <w:noProof/>
        <w:sz w:val="16"/>
        <w:szCs w:val="16"/>
      </w:rPr>
      <w:drawing>
        <wp:anchor distT="0" distB="0" distL="114300" distR="114300" simplePos="0" relativeHeight="251661824" behindDoc="0" locked="0" layoutInCell="1" allowOverlap="1" wp14:anchorId="671994E2" wp14:editId="5B719351">
          <wp:simplePos x="0" y="0"/>
          <wp:positionH relativeFrom="column">
            <wp:posOffset>4809490</wp:posOffset>
          </wp:positionH>
          <wp:positionV relativeFrom="paragraph">
            <wp:posOffset>71120</wp:posOffset>
          </wp:positionV>
          <wp:extent cx="1669415" cy="626110"/>
          <wp:effectExtent l="0" t="0" r="6985" b="2540"/>
          <wp:wrapNone/>
          <wp:docPr id="49" name="Bild 49" descr="wjd_logo_sdjw_RGB_289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wjd_logo_sdjw_RGB_289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9415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2F2D75E0" wp14:editId="7E0FD7FB">
          <wp:simplePos x="0" y="0"/>
          <wp:positionH relativeFrom="column">
            <wp:posOffset>4790440</wp:posOffset>
          </wp:positionH>
          <wp:positionV relativeFrom="paragraph">
            <wp:posOffset>-489585</wp:posOffset>
          </wp:positionV>
          <wp:extent cx="1867535" cy="10744200"/>
          <wp:effectExtent l="0" t="0" r="0" b="0"/>
          <wp:wrapNone/>
          <wp:docPr id="46" name="Bild 46" descr="WJ_BRIEF_071206-1A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WJ_BRIEF_071206-1A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753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57728" behindDoc="1" locked="0" layoutInCell="1" allowOverlap="1" wp14:anchorId="40DDAE92" wp14:editId="137EF095">
          <wp:simplePos x="0" y="0"/>
          <wp:positionH relativeFrom="column">
            <wp:posOffset>-5715</wp:posOffset>
          </wp:positionH>
          <wp:positionV relativeFrom="paragraph">
            <wp:posOffset>68580</wp:posOffset>
          </wp:positionV>
          <wp:extent cx="2352675" cy="657225"/>
          <wp:effectExtent l="0" t="0" r="9525" b="9525"/>
          <wp:wrapNone/>
          <wp:docPr id="44" name="Bild 44" descr="WJ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WJ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7E039EE" wp14:editId="401B22F9">
              <wp:simplePos x="0" y="0"/>
              <wp:positionH relativeFrom="column">
                <wp:posOffset>962025</wp:posOffset>
              </wp:positionH>
              <wp:positionV relativeFrom="paragraph">
                <wp:posOffset>200025</wp:posOffset>
              </wp:positionV>
              <wp:extent cx="1670685" cy="342900"/>
              <wp:effectExtent l="0" t="0" r="0" b="0"/>
              <wp:wrapNone/>
              <wp:docPr id="3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68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1D03" w:rsidRPr="004E1D03" w:rsidRDefault="004E1D03" w:rsidP="004E1D03">
                          <w:pPr>
                            <w:rPr>
                              <w:rFonts w:ascii="HelveticaNeue LT 55 Roman" w:hAnsi="HelveticaNeue LT 55 Roman"/>
                              <w:b/>
                              <w:color w:val="AAACAE"/>
                              <w:sz w:val="20"/>
                              <w:szCs w:val="20"/>
                            </w:rPr>
                          </w:pPr>
                          <w:r w:rsidRPr="004E1D03">
                            <w:rPr>
                              <w:rFonts w:ascii="HelveticaNeue LT 55 Roman" w:hAnsi="HelveticaNeue LT 55 Roman"/>
                              <w:b/>
                              <w:color w:val="AAACAE"/>
                              <w:sz w:val="20"/>
                              <w:szCs w:val="20"/>
                            </w:rPr>
                            <w:t>LAND / KREIS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6" type="#_x0000_t202" style="position:absolute;margin-left:75.75pt;margin-top:15.75pt;width:131.5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" stroked="f">
              <v:textbox inset="0,0,0,0">
                <w:txbxContent>
                  <w:p w:rsidR="004E1D03" w:rsidRPr="004E1D03" w:rsidRDefault="004E1D03" w:rsidP="004E1D03">
                    <w:pPr>
                      <w:rPr>
                        <w:rFonts w:ascii="HelveticaNeue LT 55 Roman" w:hAnsi="HelveticaNeue LT 55 Roman"/>
                        <w:b/>
                        <w:color w:val="AAACAE"/>
                        <w:sz w:val="20"/>
                        <w:szCs w:val="20"/>
                      </w:rPr>
                    </w:pPr>
                    <w:r w:rsidRPr="004E1D03">
                      <w:rPr>
                        <w:rFonts w:ascii="HelveticaNeue LT 55 Roman" w:hAnsi="HelveticaNeue LT 55 Roman"/>
                        <w:b/>
                        <w:color w:val="AAACAE"/>
                        <w:sz w:val="20"/>
                        <w:szCs w:val="20"/>
                      </w:rPr>
                      <w:t>LAND / KREIS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20E" w:rsidRDefault="00F47FE2" w:rsidP="00F6020E">
    <w:pPr>
      <w:pStyle w:val="Kopfzeile"/>
    </w:pPr>
    <w:r>
      <w:rPr>
        <w:noProof/>
      </w:rPr>
      <w:drawing>
        <wp:anchor distT="0" distB="0" distL="114300" distR="114300" simplePos="0" relativeHeight="251660800" behindDoc="0" locked="0" layoutInCell="1" allowOverlap="1" wp14:anchorId="6C19772E" wp14:editId="27FE1FEA">
          <wp:simplePos x="0" y="0"/>
          <wp:positionH relativeFrom="column">
            <wp:posOffset>4822825</wp:posOffset>
          </wp:positionH>
          <wp:positionV relativeFrom="paragraph">
            <wp:posOffset>104775</wp:posOffset>
          </wp:positionV>
          <wp:extent cx="1669415" cy="626110"/>
          <wp:effectExtent l="0" t="0" r="6985" b="2540"/>
          <wp:wrapNone/>
          <wp:docPr id="48" name="Bild 48" descr="wjd_logo_sdjw_RGB_289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wjd_logo_sdjw_RGB_289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9415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020E" w:rsidRDefault="00F47FE2">
    <w:pPr>
      <w:pStyle w:val="Kopfzeil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B1B25C1" wp14:editId="3B843D79">
          <wp:simplePos x="0" y="0"/>
          <wp:positionH relativeFrom="column">
            <wp:posOffset>4800600</wp:posOffset>
          </wp:positionH>
          <wp:positionV relativeFrom="paragraph">
            <wp:posOffset>-614045</wp:posOffset>
          </wp:positionV>
          <wp:extent cx="1857375" cy="10687050"/>
          <wp:effectExtent l="0" t="0" r="9525" b="0"/>
          <wp:wrapNone/>
          <wp:docPr id="45" name="Bild 45" descr="WJ_BRIEF_071206-1A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 descr="WJ_BRIEF_071206-1A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5B37150F" wp14:editId="6B2FD2F0">
          <wp:simplePos x="0" y="0"/>
          <wp:positionH relativeFrom="column">
            <wp:posOffset>-5715</wp:posOffset>
          </wp:positionH>
          <wp:positionV relativeFrom="paragraph">
            <wp:posOffset>-55880</wp:posOffset>
          </wp:positionV>
          <wp:extent cx="2352675" cy="657225"/>
          <wp:effectExtent l="0" t="0" r="9525" b="9525"/>
          <wp:wrapNone/>
          <wp:docPr id="42" name="Bild 42" descr="WJ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WJ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4BC3002" wp14:editId="628A8914">
              <wp:simplePos x="0" y="0"/>
              <wp:positionH relativeFrom="column">
                <wp:posOffset>958215</wp:posOffset>
              </wp:positionH>
              <wp:positionV relativeFrom="paragraph">
                <wp:posOffset>46990</wp:posOffset>
              </wp:positionV>
              <wp:extent cx="1670685" cy="342900"/>
              <wp:effectExtent l="0" t="0" r="0" b="635"/>
              <wp:wrapNone/>
              <wp:docPr id="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68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E1D03" w:rsidRPr="004E1D03" w:rsidRDefault="005F2254" w:rsidP="004E1D03">
                          <w:pPr>
                            <w:rPr>
                              <w:rFonts w:ascii="HelveticaNeue LT 55 Roman" w:hAnsi="HelveticaNeue LT 55 Roman"/>
                              <w:b/>
                              <w:color w:val="AAACAE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elveticaNeue LT 55 Roman" w:hAnsi="HelveticaNeue LT 55 Roman"/>
                              <w:b/>
                              <w:color w:val="AAACAE"/>
                              <w:sz w:val="20"/>
                              <w:szCs w:val="20"/>
                            </w:rPr>
                            <w:t>AUGSBURG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margin-left:75.45pt;margin-top:3.7pt;width:131.55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" stroked="f">
              <v:textbox inset="0,0,0,0">
                <w:txbxContent>
                  <w:p w:rsidR="004E1D03" w:rsidRPr="004E1D03" w:rsidRDefault="005F2254" w:rsidP="004E1D03">
                    <w:pPr>
                      <w:rPr>
                        <w:rFonts w:ascii="HelveticaNeue LT 55 Roman" w:hAnsi="HelveticaNeue LT 55 Roman"/>
                        <w:b/>
                        <w:color w:val="AAACAE"/>
                        <w:sz w:val="20"/>
                        <w:szCs w:val="20"/>
                      </w:rPr>
                    </w:pPr>
                    <w:r>
                      <w:rPr>
                        <w:rFonts w:ascii="HelveticaNeue LT 55 Roman" w:hAnsi="HelveticaNeue LT 55 Roman"/>
                        <w:b/>
                        <w:color w:val="AAACAE"/>
                        <w:sz w:val="20"/>
                        <w:szCs w:val="20"/>
                      </w:rPr>
                      <w:t>AUGSBURG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77B9A1A0" wp14:editId="277A5D67">
              <wp:simplePos x="0" y="0"/>
              <wp:positionH relativeFrom="column">
                <wp:posOffset>4860925</wp:posOffset>
              </wp:positionH>
              <wp:positionV relativeFrom="paragraph">
                <wp:posOffset>5149215</wp:posOffset>
              </wp:positionV>
              <wp:extent cx="5760720" cy="3474720"/>
              <wp:effectExtent l="3175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0720" cy="3474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020E" w:rsidRPr="005F2254" w:rsidRDefault="005F2254" w:rsidP="00F6020E">
                          <w:pPr>
                            <w:rPr>
                              <w:b/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pacing w:val="14"/>
                              <w:sz w:val="16"/>
                            </w:rPr>
                            <w:br/>
                          </w:r>
                          <w:r w:rsidRPr="005F2254">
                            <w:rPr>
                              <w:b/>
                              <w:color w:val="808080"/>
                              <w:w w:val="118"/>
                              <w:sz w:val="16"/>
                              <w:szCs w:val="16"/>
                            </w:rPr>
                            <w:t>Wirtschaftsjunioren</w:t>
                          </w:r>
                        </w:p>
                        <w:p w:rsidR="005F2254" w:rsidRPr="005F2254" w:rsidRDefault="005F2254" w:rsidP="00F6020E">
                          <w:pPr>
                            <w:rPr>
                              <w:b/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 w:rsidRPr="005F2254">
                            <w:rPr>
                              <w:b/>
                              <w:color w:val="808080"/>
                              <w:w w:val="118"/>
                              <w:sz w:val="16"/>
                              <w:szCs w:val="16"/>
                            </w:rPr>
                            <w:t>Augsburg</w:t>
                          </w:r>
                          <w:r w:rsidR="00C05EB6">
                            <w:rPr>
                              <w:b/>
                              <w:color w:val="808080"/>
                              <w:w w:val="118"/>
                              <w:sz w:val="16"/>
                              <w:szCs w:val="16"/>
                            </w:rPr>
                            <w:t xml:space="preserve"> e.V.</w:t>
                          </w:r>
                        </w:p>
                        <w:p w:rsidR="00F6020E" w:rsidRPr="00CC3B82" w:rsidRDefault="005F2254" w:rsidP="00F6020E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Postfach 10 18 80</w:t>
                          </w:r>
                        </w:p>
                        <w:p w:rsidR="00F6020E" w:rsidRPr="00CC3B82" w:rsidRDefault="00F6020E" w:rsidP="00F6020E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 w:rsidRPr="00CC3B82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D-</w:t>
                          </w:r>
                          <w:r w:rsidR="005F2254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86008</w:t>
                          </w:r>
                          <w:r w:rsidR="004E1D03" w:rsidRPr="00CC3B82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 xml:space="preserve"> </w:t>
                          </w:r>
                          <w:r w:rsidR="005F2254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Augsburg</w:t>
                          </w:r>
                        </w:p>
                        <w:p w:rsidR="00F6020E" w:rsidRPr="00CC3B82" w:rsidRDefault="00F6020E" w:rsidP="00F6020E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</w:p>
                        <w:p w:rsidR="00F6020E" w:rsidRPr="00CC3B82" w:rsidRDefault="00F6020E" w:rsidP="00F6020E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 w:rsidRPr="00CC3B82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Te</w:t>
                          </w:r>
                          <w:r w:rsidR="005F2254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l:</w:t>
                          </w:r>
                          <w:r w:rsidRPr="00CC3B82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 xml:space="preserve"> +49 (0)</w:t>
                          </w:r>
                          <w:r w:rsidR="005F2254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821-31 62 373</w:t>
                          </w:r>
                        </w:p>
                        <w:p w:rsidR="00F6020E" w:rsidRPr="00445250" w:rsidRDefault="005F2254" w:rsidP="00F6020E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 w:rsidRPr="00445250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F</w:t>
                          </w:r>
                          <w:r w:rsidR="00F6020E" w:rsidRPr="00445250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 xml:space="preserve">ax: </w:t>
                          </w:r>
                          <w:r w:rsidR="004E1D03" w:rsidRPr="00445250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+49 (0)</w:t>
                          </w:r>
                          <w:r w:rsidRPr="00445250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821-31 62 386</w:t>
                          </w:r>
                        </w:p>
                        <w:p w:rsidR="00F6020E" w:rsidRPr="00445250" w:rsidRDefault="005F2254" w:rsidP="00F6020E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 w:rsidRPr="00445250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http://www.wj-augsburg.de</w:t>
                          </w:r>
                        </w:p>
                        <w:p w:rsidR="005F2254" w:rsidRPr="00445250" w:rsidRDefault="005F2254" w:rsidP="00F6020E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</w:p>
                        <w:p w:rsidR="005F2254" w:rsidRPr="005F2254" w:rsidRDefault="00C05EB6" w:rsidP="00F6020E">
                          <w:pPr>
                            <w:rPr>
                              <w:b/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808080"/>
                              <w:w w:val="118"/>
                              <w:sz w:val="16"/>
                              <w:szCs w:val="16"/>
                            </w:rPr>
                            <w:t>Präsident</w:t>
                          </w:r>
                        </w:p>
                        <w:p w:rsidR="00554C85" w:rsidRDefault="00554C85" w:rsidP="00554C85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Tobias Ziegler</w:t>
                          </w:r>
                        </w:p>
                        <w:p w:rsidR="00554C85" w:rsidRDefault="00554C85" w:rsidP="00554C85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 xml:space="preserve">Tobias Ziegler </w:t>
                          </w:r>
                          <w:r w:rsidRPr="00F47FE2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Immobilien</w:t>
                          </w:r>
                        </w:p>
                        <w:p w:rsidR="00554C85" w:rsidRPr="00F47FE2" w:rsidRDefault="00554C85" w:rsidP="00554C85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 w:rsidRPr="00F47FE2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Enzianstr. 34</w:t>
                          </w:r>
                        </w:p>
                        <w:p w:rsidR="00554C85" w:rsidRPr="00F47FE2" w:rsidRDefault="00554C85" w:rsidP="00554C85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 w:rsidRPr="00F47FE2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 xml:space="preserve">86343 Königsbrunn </w:t>
                          </w:r>
                        </w:p>
                        <w:p w:rsidR="00554C85" w:rsidRPr="00F47FE2" w:rsidRDefault="00554C85" w:rsidP="00554C85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Tel: 0</w:t>
                          </w:r>
                          <w:r w:rsidRPr="00F47FE2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8231</w:t>
                          </w:r>
                          <w: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 xml:space="preserve"> /</w:t>
                          </w:r>
                          <w:r w:rsidRPr="00F47FE2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 xml:space="preserve"> 9278826</w:t>
                          </w:r>
                        </w:p>
                        <w:p w:rsidR="00554C85" w:rsidRDefault="00554C85" w:rsidP="00554C85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 w:rsidRPr="00F47FE2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info@tz-immo.de</w:t>
                          </w:r>
                        </w:p>
                        <w:p w:rsidR="005F2254" w:rsidRDefault="005F2254" w:rsidP="005F2254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</w:p>
                        <w:p w:rsidR="005F2254" w:rsidRDefault="00C05EB6" w:rsidP="005F2254">
                          <w:pPr>
                            <w:rPr>
                              <w:b/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808080"/>
                              <w:w w:val="118"/>
                              <w:sz w:val="16"/>
                              <w:szCs w:val="16"/>
                            </w:rPr>
                            <w:t>Stellvertreter</w:t>
                          </w:r>
                        </w:p>
                        <w:p w:rsidR="00F47FE2" w:rsidRDefault="00554C85" w:rsidP="005F2254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Michael Brandmiller</w:t>
                          </w:r>
                        </w:p>
                        <w:p w:rsidR="00F47FE2" w:rsidRDefault="00554C85" w:rsidP="005F2254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Augsburger Lehmbaugruppe</w:t>
                          </w:r>
                        </w:p>
                        <w:p w:rsidR="00F47FE2" w:rsidRPr="00F47FE2" w:rsidRDefault="00554C85" w:rsidP="00F47FE2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Piccardstr</w:t>
                          </w:r>
                          <w:proofErr w:type="spellEnd"/>
                          <w: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. 15a</w:t>
                          </w:r>
                        </w:p>
                        <w:p w:rsidR="00F47FE2" w:rsidRPr="00F47FE2" w:rsidRDefault="00554C85" w:rsidP="00F47FE2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86159 Augsburg</w:t>
                          </w:r>
                          <w:r w:rsidR="00F47FE2" w:rsidRPr="00F47FE2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F47FE2" w:rsidRPr="00F47FE2" w:rsidRDefault="00F47FE2" w:rsidP="00F47FE2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Tel: 0</w:t>
                          </w:r>
                          <w:r w:rsidRPr="00F47FE2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8</w:t>
                          </w:r>
                          <w:r w:rsidR="00554C85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21</w:t>
                          </w:r>
                          <w: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 xml:space="preserve"> /</w:t>
                          </w:r>
                          <w:r w:rsidRPr="00F47FE2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 xml:space="preserve"> </w:t>
                          </w:r>
                          <w:r w:rsidR="00554C85"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345 25 37</w:t>
                          </w:r>
                        </w:p>
                        <w:p w:rsidR="00F47FE2" w:rsidRDefault="00554C85" w:rsidP="00F47FE2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  <w:t>m.brandmiller@lehmbau.de</w:t>
                          </w:r>
                        </w:p>
                        <w:p w:rsidR="00F47FE2" w:rsidRPr="00F47FE2" w:rsidRDefault="00F47FE2" w:rsidP="00F47FE2">
                          <w:pPr>
                            <w:rPr>
                              <w:color w:val="808080"/>
                              <w:w w:val="118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028" type="#_x0000_t202" style="position:absolute;margin-left:382.75pt;margin-top:405.45pt;width:453.6pt;height:273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nKtgIAAMI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" o:allowincell="f" filled="f" stroked="f">
              <v:textbox>
                <w:txbxContent>
                  <w:p w:rsidR="00F6020E" w:rsidRPr="005F2254" w:rsidRDefault="005F2254" w:rsidP="00F6020E">
                    <w:pPr>
                      <w:rPr>
                        <w:b/>
                        <w:color w:val="808080"/>
                        <w:w w:val="118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pacing w:val="14"/>
                        <w:sz w:val="16"/>
                      </w:rPr>
                      <w:br/>
                    </w:r>
                    <w:r w:rsidRPr="005F2254">
                      <w:rPr>
                        <w:b/>
                        <w:color w:val="808080"/>
                        <w:w w:val="118"/>
                        <w:sz w:val="16"/>
                        <w:szCs w:val="16"/>
                      </w:rPr>
                      <w:t>Wirtschaftsjunioren</w:t>
                    </w:r>
                  </w:p>
                  <w:p w:rsidR="005F2254" w:rsidRPr="005F2254" w:rsidRDefault="005F2254" w:rsidP="00F6020E">
                    <w:pPr>
                      <w:rPr>
                        <w:b/>
                        <w:color w:val="808080"/>
                        <w:w w:val="118"/>
                        <w:sz w:val="16"/>
                        <w:szCs w:val="16"/>
                      </w:rPr>
                    </w:pPr>
                    <w:r w:rsidRPr="005F2254">
                      <w:rPr>
                        <w:b/>
                        <w:color w:val="808080"/>
                        <w:w w:val="118"/>
                        <w:sz w:val="16"/>
                        <w:szCs w:val="16"/>
                      </w:rPr>
                      <w:t>Augsburg</w:t>
                    </w:r>
                    <w:r w:rsidR="00C05EB6">
                      <w:rPr>
                        <w:b/>
                        <w:color w:val="808080"/>
                        <w:w w:val="118"/>
                        <w:sz w:val="16"/>
                        <w:szCs w:val="16"/>
                      </w:rPr>
                      <w:t xml:space="preserve"> e.V.</w:t>
                    </w:r>
                  </w:p>
                  <w:p w:rsidR="00F6020E" w:rsidRPr="00CC3B82" w:rsidRDefault="005F2254" w:rsidP="00F6020E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w w:val="118"/>
                        <w:sz w:val="16"/>
                        <w:szCs w:val="16"/>
                      </w:rPr>
                      <w:t>Postfach 10 18 80</w:t>
                    </w:r>
                  </w:p>
                  <w:p w:rsidR="00F6020E" w:rsidRPr="00CC3B82" w:rsidRDefault="00F6020E" w:rsidP="00F6020E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  <w:r w:rsidRPr="00CC3B82">
                      <w:rPr>
                        <w:color w:val="808080"/>
                        <w:w w:val="118"/>
                        <w:sz w:val="16"/>
                        <w:szCs w:val="16"/>
                      </w:rPr>
                      <w:t>D-</w:t>
                    </w:r>
                    <w:r w:rsidR="005F2254">
                      <w:rPr>
                        <w:color w:val="808080"/>
                        <w:w w:val="118"/>
                        <w:sz w:val="16"/>
                        <w:szCs w:val="16"/>
                      </w:rPr>
                      <w:t>86008</w:t>
                    </w:r>
                    <w:r w:rsidR="004E1D03" w:rsidRPr="00CC3B82">
                      <w:rPr>
                        <w:color w:val="808080"/>
                        <w:w w:val="118"/>
                        <w:sz w:val="16"/>
                        <w:szCs w:val="16"/>
                      </w:rPr>
                      <w:t xml:space="preserve"> </w:t>
                    </w:r>
                    <w:r w:rsidR="005F2254">
                      <w:rPr>
                        <w:color w:val="808080"/>
                        <w:w w:val="118"/>
                        <w:sz w:val="16"/>
                        <w:szCs w:val="16"/>
                      </w:rPr>
                      <w:t>Augsburg</w:t>
                    </w:r>
                  </w:p>
                  <w:p w:rsidR="00F6020E" w:rsidRPr="00CC3B82" w:rsidRDefault="00F6020E" w:rsidP="00F6020E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</w:p>
                  <w:p w:rsidR="00F6020E" w:rsidRPr="00CC3B82" w:rsidRDefault="00F6020E" w:rsidP="00F6020E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  <w:r w:rsidRPr="00CC3B82">
                      <w:rPr>
                        <w:color w:val="808080"/>
                        <w:w w:val="118"/>
                        <w:sz w:val="16"/>
                        <w:szCs w:val="16"/>
                      </w:rPr>
                      <w:t>Te</w:t>
                    </w:r>
                    <w:r w:rsidR="005F2254">
                      <w:rPr>
                        <w:color w:val="808080"/>
                        <w:w w:val="118"/>
                        <w:sz w:val="16"/>
                        <w:szCs w:val="16"/>
                      </w:rPr>
                      <w:t>l:</w:t>
                    </w:r>
                    <w:r w:rsidRPr="00CC3B82">
                      <w:rPr>
                        <w:color w:val="808080"/>
                        <w:w w:val="118"/>
                        <w:sz w:val="16"/>
                        <w:szCs w:val="16"/>
                      </w:rPr>
                      <w:t xml:space="preserve"> +49 (0)</w:t>
                    </w:r>
                    <w:r w:rsidR="005F2254">
                      <w:rPr>
                        <w:color w:val="808080"/>
                        <w:w w:val="118"/>
                        <w:sz w:val="16"/>
                        <w:szCs w:val="16"/>
                      </w:rPr>
                      <w:t>821-31 62 373</w:t>
                    </w:r>
                  </w:p>
                  <w:p w:rsidR="00F6020E" w:rsidRPr="00445250" w:rsidRDefault="005F2254" w:rsidP="00F6020E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  <w:r w:rsidRPr="00445250">
                      <w:rPr>
                        <w:color w:val="808080"/>
                        <w:w w:val="118"/>
                        <w:sz w:val="16"/>
                        <w:szCs w:val="16"/>
                      </w:rPr>
                      <w:t>F</w:t>
                    </w:r>
                    <w:r w:rsidR="00F6020E" w:rsidRPr="00445250">
                      <w:rPr>
                        <w:color w:val="808080"/>
                        <w:w w:val="118"/>
                        <w:sz w:val="16"/>
                        <w:szCs w:val="16"/>
                      </w:rPr>
                      <w:t xml:space="preserve">ax: </w:t>
                    </w:r>
                    <w:r w:rsidR="004E1D03" w:rsidRPr="00445250">
                      <w:rPr>
                        <w:color w:val="808080"/>
                        <w:w w:val="118"/>
                        <w:sz w:val="16"/>
                        <w:szCs w:val="16"/>
                      </w:rPr>
                      <w:t>+49 (0)</w:t>
                    </w:r>
                    <w:r w:rsidRPr="00445250">
                      <w:rPr>
                        <w:color w:val="808080"/>
                        <w:w w:val="118"/>
                        <w:sz w:val="16"/>
                        <w:szCs w:val="16"/>
                      </w:rPr>
                      <w:t>821-31 62 386</w:t>
                    </w:r>
                  </w:p>
                  <w:p w:rsidR="00F6020E" w:rsidRPr="00445250" w:rsidRDefault="005F2254" w:rsidP="00F6020E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  <w:r w:rsidRPr="00445250">
                      <w:rPr>
                        <w:color w:val="808080"/>
                        <w:w w:val="118"/>
                        <w:sz w:val="16"/>
                        <w:szCs w:val="16"/>
                      </w:rPr>
                      <w:t>http://www.wj-augsburg.de</w:t>
                    </w:r>
                  </w:p>
                  <w:p w:rsidR="005F2254" w:rsidRPr="00445250" w:rsidRDefault="005F2254" w:rsidP="00F6020E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</w:p>
                  <w:p w:rsidR="005F2254" w:rsidRPr="005F2254" w:rsidRDefault="00C05EB6" w:rsidP="00F6020E">
                    <w:pPr>
                      <w:rPr>
                        <w:b/>
                        <w:color w:val="808080"/>
                        <w:w w:val="118"/>
                        <w:sz w:val="16"/>
                        <w:szCs w:val="16"/>
                      </w:rPr>
                    </w:pPr>
                    <w:r>
                      <w:rPr>
                        <w:b/>
                        <w:color w:val="808080"/>
                        <w:w w:val="118"/>
                        <w:sz w:val="16"/>
                        <w:szCs w:val="16"/>
                      </w:rPr>
                      <w:t>Präsident</w:t>
                    </w:r>
                  </w:p>
                  <w:p w:rsidR="00554C85" w:rsidRDefault="00554C85" w:rsidP="00554C85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w w:val="118"/>
                        <w:sz w:val="16"/>
                        <w:szCs w:val="16"/>
                      </w:rPr>
                      <w:t>Tobias Ziegler</w:t>
                    </w:r>
                  </w:p>
                  <w:p w:rsidR="00554C85" w:rsidRDefault="00554C85" w:rsidP="00554C85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w w:val="118"/>
                        <w:sz w:val="16"/>
                        <w:szCs w:val="16"/>
                      </w:rPr>
                      <w:t xml:space="preserve">Tobias Ziegler </w:t>
                    </w:r>
                    <w:r w:rsidRPr="00F47FE2">
                      <w:rPr>
                        <w:color w:val="808080"/>
                        <w:w w:val="118"/>
                        <w:sz w:val="16"/>
                        <w:szCs w:val="16"/>
                      </w:rPr>
                      <w:t>Immobilien</w:t>
                    </w:r>
                  </w:p>
                  <w:p w:rsidR="00554C85" w:rsidRPr="00F47FE2" w:rsidRDefault="00554C85" w:rsidP="00554C85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  <w:r w:rsidRPr="00F47FE2">
                      <w:rPr>
                        <w:color w:val="808080"/>
                        <w:w w:val="118"/>
                        <w:sz w:val="16"/>
                        <w:szCs w:val="16"/>
                      </w:rPr>
                      <w:t>Enzianstr. 34</w:t>
                    </w:r>
                  </w:p>
                  <w:p w:rsidR="00554C85" w:rsidRPr="00F47FE2" w:rsidRDefault="00554C85" w:rsidP="00554C85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  <w:r w:rsidRPr="00F47FE2">
                      <w:rPr>
                        <w:color w:val="808080"/>
                        <w:w w:val="118"/>
                        <w:sz w:val="16"/>
                        <w:szCs w:val="16"/>
                      </w:rPr>
                      <w:t xml:space="preserve">86343 Königsbrunn </w:t>
                    </w:r>
                  </w:p>
                  <w:p w:rsidR="00554C85" w:rsidRPr="00F47FE2" w:rsidRDefault="00554C85" w:rsidP="00554C85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w w:val="118"/>
                        <w:sz w:val="16"/>
                        <w:szCs w:val="16"/>
                      </w:rPr>
                      <w:t>Tel: 0</w:t>
                    </w:r>
                    <w:r w:rsidRPr="00F47FE2">
                      <w:rPr>
                        <w:color w:val="808080"/>
                        <w:w w:val="118"/>
                        <w:sz w:val="16"/>
                        <w:szCs w:val="16"/>
                      </w:rPr>
                      <w:t>8231</w:t>
                    </w:r>
                    <w:r>
                      <w:rPr>
                        <w:color w:val="808080"/>
                        <w:w w:val="118"/>
                        <w:sz w:val="16"/>
                        <w:szCs w:val="16"/>
                      </w:rPr>
                      <w:t xml:space="preserve"> /</w:t>
                    </w:r>
                    <w:r w:rsidRPr="00F47FE2">
                      <w:rPr>
                        <w:color w:val="808080"/>
                        <w:w w:val="118"/>
                        <w:sz w:val="16"/>
                        <w:szCs w:val="16"/>
                      </w:rPr>
                      <w:t xml:space="preserve"> 9278826</w:t>
                    </w:r>
                  </w:p>
                  <w:p w:rsidR="00554C85" w:rsidRDefault="00554C85" w:rsidP="00554C85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  <w:r w:rsidRPr="00F47FE2">
                      <w:rPr>
                        <w:color w:val="808080"/>
                        <w:w w:val="118"/>
                        <w:sz w:val="16"/>
                        <w:szCs w:val="16"/>
                      </w:rPr>
                      <w:t>info@tz-immo.de</w:t>
                    </w:r>
                  </w:p>
                  <w:p w:rsidR="005F2254" w:rsidRDefault="005F2254" w:rsidP="005F2254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</w:p>
                  <w:p w:rsidR="005F2254" w:rsidRDefault="00C05EB6" w:rsidP="005F2254">
                    <w:pPr>
                      <w:rPr>
                        <w:b/>
                        <w:color w:val="808080"/>
                        <w:w w:val="118"/>
                        <w:sz w:val="16"/>
                        <w:szCs w:val="16"/>
                      </w:rPr>
                    </w:pPr>
                    <w:r>
                      <w:rPr>
                        <w:b/>
                        <w:color w:val="808080"/>
                        <w:w w:val="118"/>
                        <w:sz w:val="16"/>
                        <w:szCs w:val="16"/>
                      </w:rPr>
                      <w:t>Stellvertreter</w:t>
                    </w:r>
                  </w:p>
                  <w:p w:rsidR="00F47FE2" w:rsidRDefault="00554C85" w:rsidP="005F2254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w w:val="118"/>
                        <w:sz w:val="16"/>
                        <w:szCs w:val="16"/>
                      </w:rPr>
                      <w:t>Michael Brandmiller</w:t>
                    </w:r>
                  </w:p>
                  <w:p w:rsidR="00F47FE2" w:rsidRDefault="00554C85" w:rsidP="005F2254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w w:val="118"/>
                        <w:sz w:val="16"/>
                        <w:szCs w:val="16"/>
                      </w:rPr>
                      <w:t>Augsburger Lehmbaugruppe</w:t>
                    </w:r>
                  </w:p>
                  <w:p w:rsidR="00F47FE2" w:rsidRPr="00F47FE2" w:rsidRDefault="00554C85" w:rsidP="00F47FE2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color w:val="808080"/>
                        <w:w w:val="118"/>
                        <w:sz w:val="16"/>
                        <w:szCs w:val="16"/>
                      </w:rPr>
                      <w:t>Piccardstr</w:t>
                    </w:r>
                    <w:proofErr w:type="spellEnd"/>
                    <w:r>
                      <w:rPr>
                        <w:color w:val="808080"/>
                        <w:w w:val="118"/>
                        <w:sz w:val="16"/>
                        <w:szCs w:val="16"/>
                      </w:rPr>
                      <w:t>. 15a</w:t>
                    </w:r>
                  </w:p>
                  <w:p w:rsidR="00F47FE2" w:rsidRPr="00F47FE2" w:rsidRDefault="00554C85" w:rsidP="00F47FE2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w w:val="118"/>
                        <w:sz w:val="16"/>
                        <w:szCs w:val="16"/>
                      </w:rPr>
                      <w:t>86159 Augsburg</w:t>
                    </w:r>
                    <w:r w:rsidR="00F47FE2" w:rsidRPr="00F47FE2">
                      <w:rPr>
                        <w:color w:val="808080"/>
                        <w:w w:val="118"/>
                        <w:sz w:val="16"/>
                        <w:szCs w:val="16"/>
                      </w:rPr>
                      <w:t xml:space="preserve"> </w:t>
                    </w:r>
                  </w:p>
                  <w:p w:rsidR="00F47FE2" w:rsidRPr="00F47FE2" w:rsidRDefault="00F47FE2" w:rsidP="00F47FE2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w w:val="118"/>
                        <w:sz w:val="16"/>
                        <w:szCs w:val="16"/>
                      </w:rPr>
                      <w:t>Tel: 0</w:t>
                    </w:r>
                    <w:r w:rsidRPr="00F47FE2">
                      <w:rPr>
                        <w:color w:val="808080"/>
                        <w:w w:val="118"/>
                        <w:sz w:val="16"/>
                        <w:szCs w:val="16"/>
                      </w:rPr>
                      <w:t>8</w:t>
                    </w:r>
                    <w:r w:rsidR="00554C85">
                      <w:rPr>
                        <w:color w:val="808080"/>
                        <w:w w:val="118"/>
                        <w:sz w:val="16"/>
                        <w:szCs w:val="16"/>
                      </w:rPr>
                      <w:t>21</w:t>
                    </w:r>
                    <w:r>
                      <w:rPr>
                        <w:color w:val="808080"/>
                        <w:w w:val="118"/>
                        <w:sz w:val="16"/>
                        <w:szCs w:val="16"/>
                      </w:rPr>
                      <w:t xml:space="preserve"> /</w:t>
                    </w:r>
                    <w:r w:rsidRPr="00F47FE2">
                      <w:rPr>
                        <w:color w:val="808080"/>
                        <w:w w:val="118"/>
                        <w:sz w:val="16"/>
                        <w:szCs w:val="16"/>
                      </w:rPr>
                      <w:t xml:space="preserve"> </w:t>
                    </w:r>
                    <w:r w:rsidR="00554C85">
                      <w:rPr>
                        <w:color w:val="808080"/>
                        <w:w w:val="118"/>
                        <w:sz w:val="16"/>
                        <w:szCs w:val="16"/>
                      </w:rPr>
                      <w:t>345 25 37</w:t>
                    </w:r>
                  </w:p>
                  <w:p w:rsidR="00F47FE2" w:rsidRDefault="00554C85" w:rsidP="00F47FE2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  <w:r>
                      <w:rPr>
                        <w:color w:val="808080"/>
                        <w:w w:val="118"/>
                        <w:sz w:val="16"/>
                        <w:szCs w:val="16"/>
                      </w:rPr>
                      <w:t>m.brandmiller@lehmbau.de</w:t>
                    </w:r>
                  </w:p>
                  <w:p w:rsidR="00F47FE2" w:rsidRPr="00F47FE2" w:rsidRDefault="00F47FE2" w:rsidP="00F47FE2">
                    <w:pPr>
                      <w:rPr>
                        <w:color w:val="808080"/>
                        <w:w w:val="118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 fill="f" fillcolor="white" stroke="f">
      <v:fill color="white" on="f"/>
      <v:stroke on="f"/>
      <o:colormru v:ext="edit" colors="#c7c7c7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250"/>
    <w:rsid w:val="00055AF4"/>
    <w:rsid w:val="000834C8"/>
    <w:rsid w:val="0009406E"/>
    <w:rsid w:val="000E1C0F"/>
    <w:rsid w:val="00151FBA"/>
    <w:rsid w:val="00177F66"/>
    <w:rsid w:val="00185350"/>
    <w:rsid w:val="001F260F"/>
    <w:rsid w:val="002220E4"/>
    <w:rsid w:val="002949BC"/>
    <w:rsid w:val="002A6D51"/>
    <w:rsid w:val="002B0729"/>
    <w:rsid w:val="002B0E11"/>
    <w:rsid w:val="002B6715"/>
    <w:rsid w:val="002D3546"/>
    <w:rsid w:val="002E0E21"/>
    <w:rsid w:val="002F2214"/>
    <w:rsid w:val="003D610A"/>
    <w:rsid w:val="004078EB"/>
    <w:rsid w:val="00445250"/>
    <w:rsid w:val="004C696B"/>
    <w:rsid w:val="004D17DE"/>
    <w:rsid w:val="004E1D03"/>
    <w:rsid w:val="00527371"/>
    <w:rsid w:val="00554C85"/>
    <w:rsid w:val="00571A54"/>
    <w:rsid w:val="005867C0"/>
    <w:rsid w:val="005A4AD0"/>
    <w:rsid w:val="005F2254"/>
    <w:rsid w:val="00614CDA"/>
    <w:rsid w:val="006409AD"/>
    <w:rsid w:val="00647911"/>
    <w:rsid w:val="00693948"/>
    <w:rsid w:val="006F43FA"/>
    <w:rsid w:val="00750712"/>
    <w:rsid w:val="00782E79"/>
    <w:rsid w:val="007A3833"/>
    <w:rsid w:val="007A7246"/>
    <w:rsid w:val="007D764C"/>
    <w:rsid w:val="007E21BE"/>
    <w:rsid w:val="00897076"/>
    <w:rsid w:val="008E046D"/>
    <w:rsid w:val="008F665A"/>
    <w:rsid w:val="009102B2"/>
    <w:rsid w:val="009A2866"/>
    <w:rsid w:val="009B11F9"/>
    <w:rsid w:val="009C5598"/>
    <w:rsid w:val="009E46ED"/>
    <w:rsid w:val="00A36838"/>
    <w:rsid w:val="00A66B59"/>
    <w:rsid w:val="00AA7707"/>
    <w:rsid w:val="00AF35AD"/>
    <w:rsid w:val="00B21D18"/>
    <w:rsid w:val="00B93CD6"/>
    <w:rsid w:val="00C05EB6"/>
    <w:rsid w:val="00C25561"/>
    <w:rsid w:val="00C50C20"/>
    <w:rsid w:val="00C70C3B"/>
    <w:rsid w:val="00C771D0"/>
    <w:rsid w:val="00CC3B82"/>
    <w:rsid w:val="00D36BBC"/>
    <w:rsid w:val="00DB2940"/>
    <w:rsid w:val="00DB5434"/>
    <w:rsid w:val="00E706BC"/>
    <w:rsid w:val="00E82A57"/>
    <w:rsid w:val="00ED0A47"/>
    <w:rsid w:val="00ED24A8"/>
    <w:rsid w:val="00F47FE2"/>
    <w:rsid w:val="00F6020E"/>
    <w:rsid w:val="00F877D0"/>
    <w:rsid w:val="00FF1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  <o:colormru v:ext="edit" colors="#c7c7c7,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45250"/>
    <w:rPr>
      <w:rFonts w:ascii="Helvetica" w:hAnsi="Helvetica"/>
      <w:sz w:val="22"/>
      <w:szCs w:val="24"/>
    </w:rPr>
  </w:style>
  <w:style w:type="paragraph" w:styleId="berschrift1">
    <w:name w:val="heading 1"/>
    <w:basedOn w:val="Standard"/>
    <w:next w:val="Standard"/>
    <w:qFormat/>
    <w:rsid w:val="002D3546"/>
    <w:pPr>
      <w:keepNext/>
      <w:outlineLvl w:val="0"/>
    </w:pPr>
    <w:rPr>
      <w:rFonts w:eastAsia="Times"/>
      <w:color w:val="000080"/>
      <w:sz w:val="36"/>
      <w:szCs w:val="20"/>
    </w:rPr>
  </w:style>
  <w:style w:type="paragraph" w:styleId="berschrift2">
    <w:name w:val="heading 2"/>
    <w:basedOn w:val="Standard"/>
    <w:next w:val="Standard"/>
    <w:qFormat/>
    <w:rsid w:val="002D35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21D1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B21D18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rsid w:val="00F6020E"/>
    <w:rPr>
      <w:color w:val="0000FF"/>
      <w:u w:val="single"/>
    </w:rPr>
  </w:style>
  <w:style w:type="character" w:styleId="Seitenzahl">
    <w:name w:val="page number"/>
    <w:basedOn w:val="Absatz-Standardschriftart"/>
    <w:rsid w:val="00571A54"/>
  </w:style>
  <w:style w:type="paragraph" w:styleId="Sprechblasentext">
    <w:name w:val="Balloon Text"/>
    <w:basedOn w:val="Standard"/>
    <w:link w:val="SprechblasentextZchn"/>
    <w:rsid w:val="002F221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F22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45250"/>
    <w:rPr>
      <w:rFonts w:ascii="Helvetica" w:hAnsi="Helvetica"/>
      <w:sz w:val="22"/>
      <w:szCs w:val="24"/>
    </w:rPr>
  </w:style>
  <w:style w:type="paragraph" w:styleId="berschrift1">
    <w:name w:val="heading 1"/>
    <w:basedOn w:val="Standard"/>
    <w:next w:val="Standard"/>
    <w:qFormat/>
    <w:rsid w:val="002D3546"/>
    <w:pPr>
      <w:keepNext/>
      <w:outlineLvl w:val="0"/>
    </w:pPr>
    <w:rPr>
      <w:rFonts w:eastAsia="Times"/>
      <w:color w:val="000080"/>
      <w:sz w:val="36"/>
      <w:szCs w:val="20"/>
    </w:rPr>
  </w:style>
  <w:style w:type="paragraph" w:styleId="berschrift2">
    <w:name w:val="heading 2"/>
    <w:basedOn w:val="Standard"/>
    <w:next w:val="Standard"/>
    <w:qFormat/>
    <w:rsid w:val="002D35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21D1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B21D18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rsid w:val="00F6020E"/>
    <w:rPr>
      <w:color w:val="0000FF"/>
      <w:u w:val="single"/>
    </w:rPr>
  </w:style>
  <w:style w:type="character" w:styleId="Seitenzahl">
    <w:name w:val="page number"/>
    <w:basedOn w:val="Absatz-Standardschriftart"/>
    <w:rsid w:val="00571A54"/>
  </w:style>
  <w:style w:type="paragraph" w:styleId="Sprechblasentext">
    <w:name w:val="Balloon Text"/>
    <w:basedOn w:val="Standard"/>
    <w:link w:val="SprechblasentextZchn"/>
    <w:rsid w:val="002F221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F22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39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7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47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63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75436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42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43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777851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single" w:sz="12" w:space="4" w:color="BAD8E2"/>
                                            <w:left w:val="single" w:sz="12" w:space="8" w:color="BAD8E2"/>
                                            <w:bottom w:val="single" w:sz="12" w:space="4" w:color="BAD8E2"/>
                                            <w:right w:val="single" w:sz="12" w:space="8" w:color="BAD8E2"/>
                                          </w:divBdr>
                                          <w:divsChild>
                                            <w:div w:id="1216431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job-shuttle.de" TargetMode="Externa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WJ\CI\2014\WJA_Briefvorlage_2014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WJA_Briefvorlage_2014.dotx</Template>
  <TotalTime>0</TotalTime>
  <Pages>1</Pages>
  <Words>168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WJDKreis_Vorlage_PM</vt:lpstr>
    </vt:vector>
  </TitlesOfParts>
  <Company>FORUM MEDIA GROUP GMBH</Company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WJDKreis_Vorlage_PM</dc:title>
  <dc:creator>Brandmiller Michael</dc:creator>
  <cp:lastModifiedBy>Karletshofer Ludolf</cp:lastModifiedBy>
  <cp:revision>6</cp:revision>
  <cp:lastPrinted>2012-02-06T16:48:00Z</cp:lastPrinted>
  <dcterms:created xsi:type="dcterms:W3CDTF">2014-07-11T09:44:00Z</dcterms:created>
  <dcterms:modified xsi:type="dcterms:W3CDTF">2014-07-11T09:46:00Z</dcterms:modified>
</cp:coreProperties>
</file>